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3F7" w:rsidRDefault="005403F7" w:rsidP="00233F77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/>
          <w:bCs/>
          <w:sz w:val="20"/>
          <w:szCs w:val="20"/>
        </w:rPr>
      </w:pPr>
      <w:r w:rsidRPr="00D12B5D">
        <w:rPr>
          <w:rFonts w:ascii="Arial" w:hAnsi="Arial" w:cs="Arial"/>
          <w:b/>
          <w:bCs/>
          <w:sz w:val="20"/>
          <w:szCs w:val="20"/>
        </w:rPr>
        <w:t>Alla Commissione elettorale</w:t>
      </w:r>
      <w:r w:rsidR="00233F77">
        <w:rPr>
          <w:rFonts w:ascii="Arial" w:hAnsi="Arial" w:cs="Arial"/>
          <w:b/>
          <w:bCs/>
          <w:sz w:val="20"/>
          <w:szCs w:val="20"/>
        </w:rPr>
        <w:t xml:space="preserve"> </w:t>
      </w:r>
      <w:r w:rsidRPr="00D12B5D">
        <w:rPr>
          <w:rFonts w:ascii="Arial" w:hAnsi="Arial" w:cs="Arial"/>
          <w:b/>
          <w:bCs/>
          <w:sz w:val="20"/>
          <w:szCs w:val="20"/>
        </w:rPr>
        <w:t>per la Consulta degli studenti</w:t>
      </w:r>
    </w:p>
    <w:p w:rsidR="00233F77" w:rsidRPr="00233F77" w:rsidRDefault="00233F77" w:rsidP="00233F77">
      <w:pPr>
        <w:autoSpaceDE w:val="0"/>
        <w:autoSpaceDN w:val="0"/>
        <w:adjustRightInd w:val="0"/>
        <w:ind w:left="5670"/>
        <w:jc w:val="both"/>
        <w:rPr>
          <w:rFonts w:ascii="Arial" w:hAnsi="Arial" w:cs="Arial"/>
          <w:bCs/>
          <w:i/>
          <w:sz w:val="20"/>
          <w:szCs w:val="20"/>
        </w:rPr>
      </w:pPr>
      <w:r w:rsidRPr="00233F77">
        <w:rPr>
          <w:rFonts w:ascii="Arial" w:hAnsi="Arial" w:cs="Arial"/>
          <w:bCs/>
          <w:i/>
          <w:sz w:val="18"/>
          <w:szCs w:val="20"/>
        </w:rPr>
        <w:t xml:space="preserve">(inviare </w:t>
      </w:r>
      <w:r w:rsidRPr="00233F77">
        <w:rPr>
          <w:rFonts w:ascii="Arial" w:hAnsi="Arial" w:cs="Arial"/>
          <w:bCs/>
          <w:i/>
          <w:sz w:val="18"/>
          <w:szCs w:val="20"/>
          <w:u w:val="single"/>
        </w:rPr>
        <w:t>esclusivamente</w:t>
      </w:r>
      <w:r w:rsidRPr="00233F77">
        <w:rPr>
          <w:rFonts w:ascii="Arial" w:hAnsi="Arial" w:cs="Arial"/>
          <w:bCs/>
          <w:i/>
          <w:sz w:val="18"/>
          <w:szCs w:val="20"/>
        </w:rPr>
        <w:t xml:space="preserve"> a protocollo@conts.it)</w:t>
      </w:r>
    </w:p>
    <w:p w:rsidR="005403F7" w:rsidRPr="00D12B5D" w:rsidRDefault="005403F7" w:rsidP="005403F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5403F7" w:rsidRPr="00D12B5D" w:rsidRDefault="005403F7" w:rsidP="005403F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5403F7" w:rsidRPr="00D12B5D" w:rsidRDefault="005403F7" w:rsidP="00233F7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 w:rsidR="00233F77">
        <w:rPr>
          <w:rFonts w:ascii="Arial" w:hAnsi="Arial" w:cs="Arial"/>
          <w:b/>
          <w:bCs/>
          <w:sz w:val="20"/>
          <w:szCs w:val="20"/>
        </w:rPr>
        <w:t xml:space="preserve"> </w:t>
      </w:r>
      <w:r w:rsidRPr="00D12B5D">
        <w:rPr>
          <w:rFonts w:ascii="Arial" w:hAnsi="Arial" w:cs="Arial"/>
          <w:b/>
          <w:bCs/>
          <w:sz w:val="20"/>
          <w:szCs w:val="20"/>
        </w:rPr>
        <w:t>Presentazione di candidatura alla carica di componente della Consulta degli Studenti</w:t>
      </w:r>
    </w:p>
    <w:p w:rsidR="005403F7" w:rsidRPr="00D12B5D" w:rsidRDefault="005403F7" w:rsidP="005403F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>Il sottoscritto</w:t>
      </w:r>
      <w:r w:rsidRPr="00D12B5D">
        <w:rPr>
          <w:rFonts w:ascii="Arial" w:hAnsi="Arial" w:cs="Arial"/>
          <w:sz w:val="20"/>
          <w:szCs w:val="20"/>
        </w:rPr>
        <w:tab/>
      </w:r>
    </w:p>
    <w:p w:rsidR="005403F7" w:rsidRPr="00D12B5D" w:rsidRDefault="005403F7" w:rsidP="005403F7">
      <w:pPr>
        <w:tabs>
          <w:tab w:val="right" w:leader="dot" w:pos="5103"/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tabs>
          <w:tab w:val="right" w:leader="dot" w:pos="5103"/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 xml:space="preserve">nato a </w:t>
      </w:r>
      <w:r w:rsidRPr="00D12B5D">
        <w:rPr>
          <w:rFonts w:ascii="Arial" w:hAnsi="Arial" w:cs="Arial"/>
          <w:sz w:val="20"/>
          <w:szCs w:val="20"/>
        </w:rPr>
        <w:tab/>
        <w:t>il</w:t>
      </w:r>
      <w:r w:rsidRPr="00D12B5D">
        <w:rPr>
          <w:rFonts w:ascii="Arial" w:hAnsi="Arial" w:cs="Arial"/>
          <w:sz w:val="20"/>
          <w:szCs w:val="20"/>
        </w:rPr>
        <w:tab/>
      </w:r>
    </w:p>
    <w:p w:rsidR="005403F7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riferimento alla procedura di cui all’oggetto</w:t>
      </w:r>
    </w:p>
    <w:p w:rsidR="00233F77" w:rsidRPr="00D12B5D" w:rsidRDefault="00233F7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Default="005403F7" w:rsidP="005403F7">
      <w:pPr>
        <w:tabs>
          <w:tab w:val="right" w:leader="dot" w:pos="9639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D12B5D">
        <w:rPr>
          <w:rFonts w:ascii="Arial" w:hAnsi="Arial" w:cs="Arial"/>
          <w:b/>
          <w:sz w:val="20"/>
          <w:szCs w:val="20"/>
        </w:rPr>
        <w:t>dichiara</w:t>
      </w:r>
    </w:p>
    <w:p w:rsidR="00233F77" w:rsidRPr="00D12B5D" w:rsidRDefault="00233F77" w:rsidP="005403F7">
      <w:pPr>
        <w:tabs>
          <w:tab w:val="right" w:leader="dot" w:pos="9639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>di candidarsi quale componente della Consulta degli Studenti.</w:t>
      </w:r>
    </w:p>
    <w:p w:rsidR="005403F7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Default="005403F7" w:rsidP="005403F7">
      <w:pPr>
        <w:tabs>
          <w:tab w:val="right" w:leader="dot" w:pos="9639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>A tal fine, consapevole delle sanzioni penali cui può andare incontro in caso di falsità negli atti e di dichiarazioni mendaci, ai sensi e per gli effetti degli artt. 47 e 76 del D.P.R. n. 445 del 28 dicembre 2000, sotto la propria responsabilità,</w:t>
      </w: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D12B5D">
        <w:rPr>
          <w:rFonts w:ascii="Arial" w:hAnsi="Arial" w:cs="Arial"/>
          <w:b/>
          <w:sz w:val="20"/>
          <w:szCs w:val="20"/>
        </w:rPr>
        <w:t>dichiara</w:t>
      </w: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>di possedere i requisiti di cui agl</w:t>
      </w:r>
      <w:r>
        <w:rPr>
          <w:rFonts w:ascii="Arial" w:hAnsi="Arial" w:cs="Arial"/>
          <w:sz w:val="20"/>
          <w:szCs w:val="20"/>
        </w:rPr>
        <w:t>i</w:t>
      </w:r>
      <w:r w:rsidRPr="00D12B5D">
        <w:rPr>
          <w:rFonts w:ascii="Arial" w:hAnsi="Arial" w:cs="Arial"/>
          <w:sz w:val="20"/>
          <w:szCs w:val="20"/>
        </w:rPr>
        <w:t xml:space="preserve"> art. </w:t>
      </w:r>
      <w:r>
        <w:rPr>
          <w:rFonts w:ascii="Arial" w:hAnsi="Arial" w:cs="Arial"/>
          <w:sz w:val="20"/>
          <w:szCs w:val="20"/>
        </w:rPr>
        <w:t>56</w:t>
      </w:r>
      <w:r w:rsidRPr="00D12B5D">
        <w:rPr>
          <w:rFonts w:ascii="Arial" w:hAnsi="Arial" w:cs="Arial"/>
          <w:sz w:val="20"/>
          <w:szCs w:val="20"/>
        </w:rPr>
        <w:t xml:space="preserve"> del Regolamento </w:t>
      </w:r>
      <w:r>
        <w:rPr>
          <w:rFonts w:ascii="Arial" w:hAnsi="Arial" w:cs="Arial"/>
          <w:sz w:val="20"/>
          <w:szCs w:val="20"/>
        </w:rPr>
        <w:t>Generale</w:t>
      </w:r>
      <w:r w:rsidRPr="00D12B5D">
        <w:rPr>
          <w:rFonts w:ascii="Arial" w:hAnsi="Arial" w:cs="Arial"/>
          <w:sz w:val="20"/>
          <w:szCs w:val="20"/>
        </w:rPr>
        <w:t xml:space="preserve"> ed in particolare:</w:t>
      </w: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D12B5D">
        <w:rPr>
          <w:rFonts w:ascii="Arial" w:hAnsi="Arial" w:cs="Arial"/>
          <w:sz w:val="18"/>
          <w:szCs w:val="18"/>
        </w:rPr>
        <w:t>- di essere studente</w:t>
      </w:r>
      <w:r>
        <w:rPr>
          <w:rFonts w:ascii="Arial" w:hAnsi="Arial" w:cs="Arial"/>
          <w:sz w:val="18"/>
          <w:szCs w:val="18"/>
        </w:rPr>
        <w:t xml:space="preserve"> </w:t>
      </w:r>
      <w:r w:rsidRPr="00D12B5D">
        <w:rPr>
          <w:rFonts w:ascii="Arial" w:hAnsi="Arial" w:cs="Arial"/>
          <w:sz w:val="18"/>
          <w:szCs w:val="18"/>
        </w:rPr>
        <w:t>de</w:t>
      </w:r>
      <w:r>
        <w:rPr>
          <w:rFonts w:ascii="Arial" w:hAnsi="Arial" w:cs="Arial"/>
          <w:sz w:val="18"/>
          <w:szCs w:val="18"/>
        </w:rPr>
        <w:t xml:space="preserve">l </w:t>
      </w:r>
      <w:r w:rsidRPr="00D12B5D">
        <w:rPr>
          <w:rFonts w:ascii="Arial" w:hAnsi="Arial" w:cs="Arial"/>
          <w:sz w:val="18"/>
          <w:szCs w:val="18"/>
        </w:rPr>
        <w:t>Conservatorio regolarmente iscritto</w:t>
      </w:r>
      <w:r>
        <w:rPr>
          <w:rFonts w:ascii="Arial" w:hAnsi="Arial" w:cs="Arial"/>
          <w:sz w:val="18"/>
          <w:szCs w:val="18"/>
        </w:rPr>
        <w:t xml:space="preserve"> ai corsi accademici ne</w:t>
      </w:r>
      <w:r w:rsidRPr="00D12B5D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 xml:space="preserve"> presente </w:t>
      </w:r>
      <w:r w:rsidRPr="00D12B5D">
        <w:rPr>
          <w:rFonts w:ascii="Arial" w:hAnsi="Arial" w:cs="Arial"/>
          <w:sz w:val="18"/>
          <w:szCs w:val="18"/>
        </w:rPr>
        <w:t xml:space="preserve">anno accademico </w:t>
      </w: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D12B5D">
        <w:rPr>
          <w:rFonts w:ascii="Arial" w:hAnsi="Arial" w:cs="Arial"/>
          <w:sz w:val="18"/>
          <w:szCs w:val="18"/>
        </w:rPr>
        <w:t>- avere raggiunto la maggiore età alla data fissata per la presentazione delle candidature;</w:t>
      </w: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D12B5D">
        <w:rPr>
          <w:rFonts w:ascii="Arial" w:hAnsi="Arial" w:cs="Arial"/>
          <w:sz w:val="18"/>
          <w:szCs w:val="18"/>
        </w:rPr>
        <w:t>- non avere riportato gravi sanzioni disciplinari,</w:t>
      </w:r>
      <w:r>
        <w:rPr>
          <w:rFonts w:ascii="Arial" w:hAnsi="Arial" w:cs="Arial"/>
          <w:sz w:val="18"/>
          <w:szCs w:val="18"/>
        </w:rPr>
        <w:t xml:space="preserve"> salvo riabilitazione</w:t>
      </w:r>
      <w:r w:rsidRPr="00D12B5D">
        <w:rPr>
          <w:rFonts w:ascii="Arial" w:hAnsi="Arial" w:cs="Arial"/>
          <w:sz w:val="18"/>
          <w:szCs w:val="18"/>
        </w:rPr>
        <w:t>;</w:t>
      </w: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D12B5D">
        <w:rPr>
          <w:rFonts w:ascii="Arial" w:hAnsi="Arial" w:cs="Arial"/>
          <w:sz w:val="18"/>
          <w:szCs w:val="18"/>
        </w:rPr>
        <w:t xml:space="preserve">- non avere riportato condanne penali passate in giudicato per reati inerenti </w:t>
      </w:r>
      <w:proofErr w:type="gramStart"/>
      <w:r w:rsidRPr="00D12B5D">
        <w:rPr>
          <w:rFonts w:ascii="Arial" w:hAnsi="Arial" w:cs="Arial"/>
          <w:sz w:val="18"/>
          <w:szCs w:val="18"/>
        </w:rPr>
        <w:t>l’esercizio</w:t>
      </w:r>
      <w:proofErr w:type="gramEnd"/>
      <w:r w:rsidRPr="00D12B5D">
        <w:rPr>
          <w:rFonts w:ascii="Arial" w:hAnsi="Arial" w:cs="Arial"/>
          <w:sz w:val="18"/>
          <w:szCs w:val="18"/>
        </w:rPr>
        <w:t xml:space="preserve"> delle proprie funzioni oppure puniti con pena superiore nel massimo a cinque anni, salvo che sulle stesse non sia intervenuta riabilitazione.</w:t>
      </w: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>Eventuali motivazioni</w:t>
      </w:r>
    </w:p>
    <w:p w:rsidR="005403F7" w:rsidRPr="00D12B5D" w:rsidRDefault="005403F7" w:rsidP="005403F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ab/>
      </w: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ab/>
      </w:r>
      <w:bookmarkStart w:id="0" w:name="_GoBack"/>
      <w:bookmarkEnd w:id="0"/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>Si allega:</w:t>
      </w: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ab/>
      </w: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ab/>
      </w:r>
    </w:p>
    <w:p w:rsidR="005403F7" w:rsidRPr="00D12B5D" w:rsidRDefault="005403F7" w:rsidP="005403F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03F7" w:rsidRDefault="005403F7" w:rsidP="005403F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33F77" w:rsidRDefault="00233F77" w:rsidP="005403F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33F77" w:rsidRDefault="00233F77" w:rsidP="005403F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33F77" w:rsidRDefault="00233F77" w:rsidP="005403F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33F77" w:rsidRDefault="00233F77" w:rsidP="005403F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33F77" w:rsidRPr="00D12B5D" w:rsidRDefault="00233F77" w:rsidP="00233F77">
      <w:pPr>
        <w:autoSpaceDE w:val="0"/>
        <w:autoSpaceDN w:val="0"/>
        <w:adjustRightInd w:val="0"/>
        <w:ind w:left="4820"/>
        <w:jc w:val="center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>....................................................................</w:t>
      </w:r>
    </w:p>
    <w:p w:rsidR="00233F77" w:rsidRPr="00D12B5D" w:rsidRDefault="00233F77" w:rsidP="00233F77">
      <w:pPr>
        <w:autoSpaceDE w:val="0"/>
        <w:autoSpaceDN w:val="0"/>
        <w:adjustRightInd w:val="0"/>
        <w:ind w:left="4820"/>
        <w:jc w:val="center"/>
        <w:rPr>
          <w:rFonts w:ascii="Arial" w:hAnsi="Arial" w:cs="Arial"/>
          <w:sz w:val="20"/>
          <w:szCs w:val="20"/>
        </w:rPr>
      </w:pPr>
      <w:r w:rsidRPr="00D12B5D">
        <w:rPr>
          <w:rFonts w:ascii="Arial" w:hAnsi="Arial" w:cs="Arial"/>
          <w:sz w:val="20"/>
          <w:szCs w:val="20"/>
        </w:rPr>
        <w:t>(firma)</w:t>
      </w:r>
    </w:p>
    <w:p w:rsidR="005403F7" w:rsidRPr="00D12B5D" w:rsidRDefault="005403F7" w:rsidP="005403F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5403F7" w:rsidRPr="00D12B5D" w:rsidRDefault="005403F7" w:rsidP="005403F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14EB6" w:rsidRPr="00233F77" w:rsidRDefault="005403F7" w:rsidP="00233F77">
      <w:pPr>
        <w:autoSpaceDE w:val="0"/>
        <w:autoSpaceDN w:val="0"/>
        <w:adjustRightInd w:val="0"/>
        <w:jc w:val="both"/>
        <w:rPr>
          <w:rFonts w:ascii="Arial" w:hAnsi="Arial" w:cs="Arial"/>
          <w:i/>
          <w:sz w:val="18"/>
          <w:szCs w:val="18"/>
        </w:rPr>
      </w:pPr>
      <w:r w:rsidRPr="00D12B5D">
        <w:rPr>
          <w:rFonts w:ascii="Arial" w:hAnsi="Arial" w:cs="Arial"/>
          <w:i/>
          <w:sz w:val="18"/>
          <w:szCs w:val="18"/>
        </w:rPr>
        <w:t>(Ai sensi dell’art. 38,</w:t>
      </w:r>
      <w:r w:rsidR="00233F77">
        <w:rPr>
          <w:rFonts w:ascii="Arial" w:hAnsi="Arial" w:cs="Arial"/>
          <w:i/>
          <w:sz w:val="18"/>
          <w:szCs w:val="18"/>
        </w:rPr>
        <w:t xml:space="preserve"> </w:t>
      </w:r>
      <w:r w:rsidRPr="00D12B5D">
        <w:rPr>
          <w:rFonts w:ascii="Arial" w:hAnsi="Arial" w:cs="Arial"/>
          <w:i/>
          <w:sz w:val="18"/>
          <w:szCs w:val="18"/>
        </w:rPr>
        <w:t>D.P.R. 445/2000, la dichiarazione è sottoscritta dall’interessato in presenza del dipendente addetto ovvero sottoscritta e inviata unitamente a copia fotostatica, non autenticata, di un documento di identità del sottoscrittore</w:t>
      </w:r>
      <w:r w:rsidR="00233F77">
        <w:rPr>
          <w:rFonts w:ascii="Arial" w:hAnsi="Arial" w:cs="Arial"/>
          <w:i/>
          <w:sz w:val="18"/>
          <w:szCs w:val="18"/>
        </w:rPr>
        <w:t>.</w:t>
      </w:r>
      <w:r w:rsidRPr="00D12B5D">
        <w:rPr>
          <w:rFonts w:ascii="Arial" w:hAnsi="Arial" w:cs="Arial"/>
          <w:i/>
          <w:sz w:val="18"/>
          <w:szCs w:val="18"/>
        </w:rPr>
        <w:t xml:space="preserve"> </w:t>
      </w:r>
      <w:r w:rsidR="00233F77" w:rsidRPr="00233F77">
        <w:rPr>
          <w:rFonts w:ascii="Arial" w:hAnsi="Arial" w:cs="Arial"/>
          <w:i/>
          <w:sz w:val="18"/>
          <w:szCs w:val="18"/>
        </w:rPr>
        <w:t>La copia dell'istanza sottoscritta dall'interessato e la copia del</w:t>
      </w:r>
      <w:r w:rsidR="00233F77">
        <w:rPr>
          <w:rFonts w:ascii="Arial" w:hAnsi="Arial" w:cs="Arial"/>
          <w:i/>
          <w:sz w:val="18"/>
          <w:szCs w:val="18"/>
        </w:rPr>
        <w:t xml:space="preserve"> </w:t>
      </w:r>
      <w:r w:rsidR="00233F77" w:rsidRPr="00233F77">
        <w:rPr>
          <w:rFonts w:ascii="Arial" w:hAnsi="Arial" w:cs="Arial"/>
          <w:i/>
          <w:sz w:val="18"/>
          <w:szCs w:val="18"/>
        </w:rPr>
        <w:t>documento di identità possono essere inviate per via telematica</w:t>
      </w:r>
      <w:r w:rsidR="00233F77">
        <w:rPr>
          <w:rFonts w:ascii="Arial" w:hAnsi="Arial" w:cs="Arial"/>
          <w:i/>
          <w:sz w:val="18"/>
          <w:szCs w:val="18"/>
        </w:rPr>
        <w:t>)</w:t>
      </w:r>
      <w:r w:rsidRPr="00D12B5D">
        <w:rPr>
          <w:rFonts w:ascii="Arial" w:hAnsi="Arial" w:cs="Arial"/>
          <w:i/>
          <w:sz w:val="18"/>
          <w:szCs w:val="18"/>
        </w:rPr>
        <w:t xml:space="preserve"> </w:t>
      </w:r>
    </w:p>
    <w:sectPr w:rsidR="00214EB6" w:rsidRPr="00233F77" w:rsidSect="00C55DDF">
      <w:headerReference w:type="default" r:id="rId10"/>
      <w:footerReference w:type="default" r:id="rId11"/>
      <w:pgSz w:w="11906" w:h="16838" w:code="9"/>
      <w:pgMar w:top="1701" w:right="1134" w:bottom="212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3F7" w:rsidRDefault="005403F7">
      <w:r>
        <w:separator/>
      </w:r>
    </w:p>
  </w:endnote>
  <w:endnote w:type="continuationSeparator" w:id="0">
    <w:p w:rsidR="005403F7" w:rsidRDefault="00540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41EC" w:rsidRDefault="00F741EC" w:rsidP="00B90B94">
    <w:pPr>
      <w:ind w:left="-540"/>
      <w:rPr>
        <w:rFonts w:ascii="Arial" w:hAnsi="Arial"/>
        <w:sz w:val="16"/>
        <w:szCs w:val="16"/>
      </w:rPr>
    </w:pPr>
  </w:p>
  <w:p w:rsidR="00524E96" w:rsidRDefault="00894077" w:rsidP="00524E96">
    <w:pPr>
      <w:pBdr>
        <w:top w:val="single" w:sz="4" w:space="1" w:color="auto"/>
      </w:pBdr>
      <w:spacing w:before="120" w:after="120"/>
      <w:ind w:left="-539"/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Conservatorio di M</w:t>
    </w:r>
    <w:r w:rsidR="00DC69C3" w:rsidRPr="00524E96">
      <w:rPr>
        <w:rFonts w:asciiTheme="minorHAnsi" w:hAnsiTheme="minorHAnsi" w:cstheme="minorHAnsi"/>
        <w:b/>
      </w:rPr>
      <w:t>usica Giuseppe Tartini</w:t>
    </w:r>
  </w:p>
  <w:p w:rsidR="00DC69C3" w:rsidRPr="00524E96" w:rsidRDefault="00B06131" w:rsidP="00524E96">
    <w:pPr>
      <w:pBdr>
        <w:top w:val="single" w:sz="4" w:space="1" w:color="auto"/>
      </w:pBdr>
      <w:spacing w:before="120" w:after="120"/>
      <w:ind w:left="-539"/>
      <w:jc w:val="center"/>
      <w:rPr>
        <w:rFonts w:asciiTheme="minorHAnsi" w:hAnsiTheme="minorHAnsi" w:cstheme="minorHAnsi"/>
        <w:b/>
        <w:sz w:val="20"/>
        <w:szCs w:val="20"/>
      </w:rPr>
    </w:pPr>
    <w:r w:rsidRPr="00524E96">
      <w:rPr>
        <w:rFonts w:asciiTheme="minorHAnsi" w:hAnsiTheme="minorHAnsi" w:cstheme="minorHAnsi"/>
        <w:sz w:val="20"/>
        <w:szCs w:val="20"/>
      </w:rPr>
      <w:t>Via</w:t>
    </w:r>
    <w:r w:rsidR="00DC69C3" w:rsidRPr="00524E96">
      <w:rPr>
        <w:rFonts w:asciiTheme="minorHAnsi" w:hAnsiTheme="minorHAnsi" w:cstheme="minorHAnsi"/>
        <w:sz w:val="20"/>
        <w:szCs w:val="20"/>
      </w:rPr>
      <w:t xml:space="preserve"> Carlo</w:t>
    </w:r>
    <w:r w:rsidRPr="00524E96">
      <w:rPr>
        <w:rFonts w:asciiTheme="minorHAnsi" w:hAnsiTheme="minorHAnsi" w:cstheme="minorHAnsi"/>
        <w:sz w:val="20"/>
        <w:szCs w:val="20"/>
      </w:rPr>
      <w:t xml:space="preserve"> G</w:t>
    </w:r>
    <w:r w:rsidR="00F13BA4" w:rsidRPr="00524E96">
      <w:rPr>
        <w:rFonts w:asciiTheme="minorHAnsi" w:hAnsiTheme="minorHAnsi" w:cstheme="minorHAnsi"/>
        <w:sz w:val="20"/>
        <w:szCs w:val="20"/>
      </w:rPr>
      <w:t xml:space="preserve">hega, 12 </w:t>
    </w:r>
    <w:r w:rsidR="00DC69C3" w:rsidRPr="00524E96">
      <w:rPr>
        <w:rFonts w:asciiTheme="minorHAnsi" w:hAnsiTheme="minorHAnsi" w:cstheme="minorHAnsi"/>
        <w:sz w:val="20"/>
        <w:szCs w:val="20"/>
      </w:rPr>
      <w:t>– 34132 Trieste (TS) – Italia</w:t>
    </w:r>
  </w:p>
  <w:p w:rsidR="00B06131" w:rsidRPr="00524E96" w:rsidRDefault="00F13BA4" w:rsidP="00524E96">
    <w:pPr>
      <w:spacing w:before="60" w:after="60"/>
      <w:ind w:left="-539"/>
      <w:jc w:val="center"/>
      <w:rPr>
        <w:rFonts w:asciiTheme="minorHAnsi" w:hAnsiTheme="minorHAnsi" w:cstheme="minorHAnsi"/>
        <w:b/>
        <w:color w:val="FF0000"/>
        <w:sz w:val="20"/>
        <w:szCs w:val="20"/>
        <w:lang w:val="en-GB"/>
      </w:rPr>
    </w:pPr>
    <w:r w:rsidRPr="00524E96">
      <w:rPr>
        <w:rFonts w:asciiTheme="minorHAnsi" w:hAnsiTheme="minorHAnsi" w:cstheme="minorHAnsi"/>
        <w:sz w:val="20"/>
        <w:szCs w:val="20"/>
        <w:lang w:val="en-GB"/>
      </w:rPr>
      <w:t>T</w:t>
    </w:r>
    <w:r w:rsidR="00B06131" w:rsidRPr="00524E96">
      <w:rPr>
        <w:rFonts w:asciiTheme="minorHAnsi" w:hAnsiTheme="minorHAnsi" w:cstheme="minorHAnsi"/>
        <w:sz w:val="20"/>
        <w:szCs w:val="20"/>
        <w:lang w:val="en-GB"/>
      </w:rPr>
      <w:t>el</w:t>
    </w:r>
    <w:r w:rsidRPr="00524E96">
      <w:rPr>
        <w:rFonts w:asciiTheme="minorHAnsi" w:hAnsiTheme="minorHAnsi" w:cstheme="minorHAnsi"/>
        <w:sz w:val="20"/>
        <w:szCs w:val="20"/>
        <w:lang w:val="en-GB"/>
      </w:rPr>
      <w:t>. +39 040 6724911</w:t>
    </w:r>
    <w:r w:rsidR="00DC69C3" w:rsidRPr="00524E96">
      <w:rPr>
        <w:rFonts w:asciiTheme="minorHAnsi" w:hAnsiTheme="minorHAnsi" w:cstheme="minorHAnsi"/>
        <w:sz w:val="20"/>
        <w:szCs w:val="20"/>
        <w:lang w:val="en-GB"/>
      </w:rPr>
      <w:t xml:space="preserve"> </w:t>
    </w:r>
    <w:r w:rsidRPr="00524E96">
      <w:rPr>
        <w:rFonts w:asciiTheme="minorHAnsi" w:hAnsiTheme="minorHAnsi" w:cstheme="minorHAnsi"/>
        <w:sz w:val="20"/>
        <w:szCs w:val="20"/>
        <w:lang w:val="en-GB"/>
      </w:rPr>
      <w:t xml:space="preserve">– C.F. </w:t>
    </w:r>
    <w:r w:rsidR="00B06131" w:rsidRPr="00524E96">
      <w:rPr>
        <w:rFonts w:asciiTheme="minorHAnsi" w:hAnsiTheme="minorHAnsi" w:cstheme="minorHAnsi"/>
        <w:sz w:val="20"/>
        <w:szCs w:val="20"/>
        <w:lang w:val="en-GB"/>
      </w:rPr>
      <w:t>80020940328</w:t>
    </w:r>
    <w:r w:rsidRPr="00524E96">
      <w:rPr>
        <w:rFonts w:asciiTheme="minorHAnsi" w:hAnsiTheme="minorHAnsi" w:cstheme="minorHAnsi"/>
        <w:sz w:val="20"/>
        <w:szCs w:val="20"/>
        <w:lang w:val="en-GB"/>
      </w:rPr>
      <w:t xml:space="preserve"> - </w:t>
    </w:r>
    <w:r w:rsidR="00DC69C3" w:rsidRPr="00524E96">
      <w:rPr>
        <w:rFonts w:asciiTheme="minorHAnsi" w:hAnsiTheme="minorHAnsi" w:cstheme="minorHAnsi"/>
        <w:b/>
        <w:color w:val="FF0000"/>
        <w:sz w:val="20"/>
        <w:szCs w:val="20"/>
        <w:lang w:val="en-GB"/>
      </w:rPr>
      <w:t>www.conts.it</w:t>
    </w:r>
  </w:p>
  <w:p w:rsidR="00DC69C3" w:rsidRPr="00524E96" w:rsidRDefault="00DC69C3" w:rsidP="00524E96">
    <w:pPr>
      <w:spacing w:before="60" w:after="60"/>
      <w:ind w:left="-539"/>
      <w:jc w:val="center"/>
      <w:rPr>
        <w:rFonts w:asciiTheme="minorHAnsi" w:hAnsiTheme="minorHAnsi" w:cstheme="minorHAnsi"/>
        <w:sz w:val="20"/>
        <w:szCs w:val="20"/>
        <w:lang w:val="en-GB"/>
      </w:rPr>
    </w:pPr>
    <w:r w:rsidRPr="00524E96">
      <w:rPr>
        <w:rFonts w:asciiTheme="minorHAnsi" w:hAnsiTheme="minorHAnsi" w:cstheme="minorHAnsi"/>
        <w:sz w:val="20"/>
        <w:szCs w:val="20"/>
        <w:lang w:val="en-GB"/>
      </w:rPr>
      <w:t xml:space="preserve">PEC amministrazione@pec.conservatorio.trieste.it - PEO protocollo@conts.it </w:t>
    </w:r>
  </w:p>
  <w:p w:rsidR="00524E96" w:rsidRPr="001D72A0" w:rsidRDefault="00524E96" w:rsidP="00C55DDF">
    <w:pPr>
      <w:pBdr>
        <w:top w:val="single" w:sz="4" w:space="1" w:color="auto"/>
      </w:pBdr>
      <w:spacing w:before="120" w:after="120" w:line="360" w:lineRule="auto"/>
      <w:ind w:left="-539"/>
      <w:jc w:val="center"/>
      <w:rPr>
        <w:rFonts w:asciiTheme="minorHAnsi" w:hAnsiTheme="minorHAnsi" w:cstheme="minorHAnsi"/>
        <w:b/>
        <w:color w:val="A6A6A6" w:themeColor="background1" w:themeShade="A6"/>
        <w:u w:val="single"/>
      </w:rPr>
    </w:pPr>
    <w:r w:rsidRPr="001D72A0">
      <w:rPr>
        <w:rFonts w:asciiTheme="minorHAnsi" w:hAnsiTheme="minorHAnsi" w:cstheme="minorHAnsi"/>
        <w:color w:val="A6A6A6" w:themeColor="background1" w:themeShade="A6"/>
        <w:sz w:val="21"/>
        <w:szCs w:val="21"/>
        <w:u w:val="single"/>
        <w:shd w:val="clear" w:color="auto" w:fill="FFFFFF"/>
      </w:rPr>
      <w:t>Alta Formazione Artistica, Musicale e Coreutica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3F7" w:rsidRDefault="005403F7">
      <w:r>
        <w:separator/>
      </w:r>
    </w:p>
  </w:footnote>
  <w:footnote w:type="continuationSeparator" w:id="0">
    <w:p w:rsidR="005403F7" w:rsidRDefault="00540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F8E" w:rsidRDefault="0068732A" w:rsidP="006616A9">
    <w:pPr>
      <w:pStyle w:val="Intestazione"/>
      <w:tabs>
        <w:tab w:val="clear" w:pos="9638"/>
        <w:tab w:val="right" w:pos="9540"/>
      </w:tabs>
      <w:ind w:left="-540" w:right="-622"/>
      <w:rPr>
        <w:rFonts w:ascii="Arial" w:hAnsi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82B6BC0" wp14:editId="7A3AB6A0">
          <wp:simplePos x="0" y="0"/>
          <wp:positionH relativeFrom="column">
            <wp:posOffset>-339090</wp:posOffset>
          </wp:positionH>
          <wp:positionV relativeFrom="paragraph">
            <wp:posOffset>342900</wp:posOffset>
          </wp:positionV>
          <wp:extent cx="3238500" cy="609600"/>
          <wp:effectExtent l="0" t="0" r="0" b="0"/>
          <wp:wrapNone/>
          <wp:docPr id="21" name="Immagine 21" descr="CartIntest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rtIntest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616A9" w:rsidRPr="006616A9">
      <w:rPr>
        <w:rFonts w:ascii="Arial" w:hAnsi="Arial"/>
        <w:sz w:val="16"/>
        <w:szCs w:val="16"/>
      </w:rPr>
      <w:t xml:space="preserve">     </w:t>
    </w:r>
    <w:r w:rsidR="006616A9">
      <w:rPr>
        <w:rFonts w:ascii="Arial" w:hAnsi="Arial"/>
        <w:sz w:val="16"/>
        <w:szCs w:val="16"/>
      </w:rPr>
      <w:t xml:space="preserve">                         </w:t>
    </w:r>
    <w:r w:rsidR="006616A9" w:rsidRPr="006616A9">
      <w:rPr>
        <w:rFonts w:ascii="Arial" w:hAnsi="Arial"/>
        <w:sz w:val="16"/>
        <w:szCs w:val="16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.5pt;height:1.5pt" o:bullet="t">
        <v:imagedata r:id="rId1" o:title="logotipo tartini"/>
      </v:shape>
    </w:pict>
  </w:numPicBullet>
  <w:abstractNum w:abstractNumId="0" w15:restartNumberingAfterBreak="0">
    <w:nsid w:val="0535680F"/>
    <w:multiLevelType w:val="multilevel"/>
    <w:tmpl w:val="17B00F8E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sz w:val="20"/>
      </w:rPr>
    </w:lvl>
    <w:lvl w:ilvl="1"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 w15:restartNumberingAfterBreak="0">
    <w:nsid w:val="061626E8"/>
    <w:multiLevelType w:val="hybridMultilevel"/>
    <w:tmpl w:val="A7B67FAC"/>
    <w:lvl w:ilvl="0" w:tplc="BC4C1E34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AEC3618"/>
    <w:multiLevelType w:val="hybridMultilevel"/>
    <w:tmpl w:val="FAA67F88"/>
    <w:lvl w:ilvl="0" w:tplc="04100005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3" w15:restartNumberingAfterBreak="0">
    <w:nsid w:val="0C1E055F"/>
    <w:multiLevelType w:val="hybridMultilevel"/>
    <w:tmpl w:val="D4C2AD6E"/>
    <w:lvl w:ilvl="0" w:tplc="3E08396E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BC4C1E3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1147B0"/>
    <w:multiLevelType w:val="hybridMultilevel"/>
    <w:tmpl w:val="29005AC4"/>
    <w:lvl w:ilvl="0" w:tplc="F602381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BC57E5"/>
    <w:multiLevelType w:val="hybridMultilevel"/>
    <w:tmpl w:val="42A295B6"/>
    <w:lvl w:ilvl="0" w:tplc="DD4435C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345CA"/>
    <w:multiLevelType w:val="hybridMultilevel"/>
    <w:tmpl w:val="1DA00DE6"/>
    <w:lvl w:ilvl="0" w:tplc="9C9A5D56">
      <w:numFmt w:val="bullet"/>
      <w:lvlText w:val="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4885DA8"/>
    <w:multiLevelType w:val="multilevel"/>
    <w:tmpl w:val="35EE71E0"/>
    <w:lvl w:ilvl="0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hint="default"/>
        <w:sz w:val="22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A91ADB"/>
    <w:multiLevelType w:val="hybridMultilevel"/>
    <w:tmpl w:val="19BA690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0D2F24"/>
    <w:multiLevelType w:val="hybridMultilevel"/>
    <w:tmpl w:val="0A4A18CA"/>
    <w:lvl w:ilvl="0" w:tplc="7EBEB5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12E00"/>
    <w:multiLevelType w:val="multilevel"/>
    <w:tmpl w:val="1A0EE1F2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1" w15:restartNumberingAfterBreak="0">
    <w:nsid w:val="1A6A7E15"/>
    <w:multiLevelType w:val="hybridMultilevel"/>
    <w:tmpl w:val="1C2AF2F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00A62A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ahoma" w:hAnsi="Tahoma" w:hint="default"/>
        <w:sz w:val="16"/>
        <w:szCs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1CE35850"/>
    <w:multiLevelType w:val="multilevel"/>
    <w:tmpl w:val="22D248E0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1DD779E2"/>
    <w:multiLevelType w:val="hybridMultilevel"/>
    <w:tmpl w:val="53647E9A"/>
    <w:lvl w:ilvl="0" w:tplc="F206738C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223E625B"/>
    <w:multiLevelType w:val="hybridMultilevel"/>
    <w:tmpl w:val="F4E23926"/>
    <w:lvl w:ilvl="0" w:tplc="BC4C1E34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5043C6E"/>
    <w:multiLevelType w:val="multilevel"/>
    <w:tmpl w:val="FAA67F88"/>
    <w:lvl w:ilvl="0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6" w15:restartNumberingAfterBreak="0">
    <w:nsid w:val="27750081"/>
    <w:multiLevelType w:val="hybridMultilevel"/>
    <w:tmpl w:val="E564AB32"/>
    <w:lvl w:ilvl="0" w:tplc="BC4C1E34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8700E7C"/>
    <w:multiLevelType w:val="multilevel"/>
    <w:tmpl w:val="1A0EE1F2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8" w15:restartNumberingAfterBreak="0">
    <w:nsid w:val="295A1CAA"/>
    <w:multiLevelType w:val="hybridMultilevel"/>
    <w:tmpl w:val="B45EFC12"/>
    <w:lvl w:ilvl="0" w:tplc="68F874B8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B3E17D3"/>
    <w:multiLevelType w:val="hybridMultilevel"/>
    <w:tmpl w:val="8E3ADAE8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B896DA7"/>
    <w:multiLevelType w:val="hybridMultilevel"/>
    <w:tmpl w:val="D3A4BB7E"/>
    <w:lvl w:ilvl="0" w:tplc="BC4C1E34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BC4C1E3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2CCF411D"/>
    <w:multiLevelType w:val="hybridMultilevel"/>
    <w:tmpl w:val="8DEE4F24"/>
    <w:lvl w:ilvl="0" w:tplc="89108EDA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hint="default"/>
        <w:sz w:val="22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2" w15:restartNumberingAfterBreak="0">
    <w:nsid w:val="2E4B32AF"/>
    <w:multiLevelType w:val="hybridMultilevel"/>
    <w:tmpl w:val="56B8634A"/>
    <w:lvl w:ilvl="0" w:tplc="F206738C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321B754B"/>
    <w:multiLevelType w:val="multilevel"/>
    <w:tmpl w:val="49048998"/>
    <w:lvl w:ilvl="0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4" w15:restartNumberingAfterBreak="0">
    <w:nsid w:val="347A6CB9"/>
    <w:multiLevelType w:val="multilevel"/>
    <w:tmpl w:val="96CEFFD0"/>
    <w:lvl w:ilvl="0">
      <w:start w:val="1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ahoma" w:hAnsi="Tahoma" w:hint="default"/>
        <w:sz w:val="16"/>
        <w:szCs w:val="16"/>
      </w:rPr>
    </w:lvl>
    <w:lvl w:ilvl="1"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  <w:color w:val="auto"/>
        <w:sz w:val="20"/>
      </w:r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 w15:restartNumberingAfterBreak="0">
    <w:nsid w:val="378B0523"/>
    <w:multiLevelType w:val="hybridMultilevel"/>
    <w:tmpl w:val="96CEFFD0"/>
    <w:lvl w:ilvl="0" w:tplc="F800A62A">
      <w:start w:val="1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ahoma" w:hAnsi="Tahoma" w:hint="default"/>
        <w:sz w:val="16"/>
        <w:szCs w:val="16"/>
      </w:rPr>
    </w:lvl>
    <w:lvl w:ilvl="1" w:tplc="9C9A5D56"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  <w:color w:val="auto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6" w15:restartNumberingAfterBreak="0">
    <w:nsid w:val="409010F8"/>
    <w:multiLevelType w:val="hybridMultilevel"/>
    <w:tmpl w:val="6CD22B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8C1530"/>
    <w:multiLevelType w:val="hybridMultilevel"/>
    <w:tmpl w:val="05945DD8"/>
    <w:lvl w:ilvl="0" w:tplc="BC4C1E34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BA3793E"/>
    <w:multiLevelType w:val="hybridMultilevel"/>
    <w:tmpl w:val="6E788FD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9" w15:restartNumberingAfterBreak="0">
    <w:nsid w:val="4FFD5F67"/>
    <w:multiLevelType w:val="hybridMultilevel"/>
    <w:tmpl w:val="6F4C538A"/>
    <w:lvl w:ilvl="0" w:tplc="04100005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  <w:sz w:val="16"/>
        <w:szCs w:val="16"/>
      </w:rPr>
    </w:lvl>
    <w:lvl w:ilvl="1" w:tplc="9C9A5D56"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  <w:color w:val="auto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0" w15:restartNumberingAfterBreak="0">
    <w:nsid w:val="50A81685"/>
    <w:multiLevelType w:val="hybridMultilevel"/>
    <w:tmpl w:val="C7E88BCA"/>
    <w:lvl w:ilvl="0" w:tplc="68F874B8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sz w:val="24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1" w15:restartNumberingAfterBreak="0">
    <w:nsid w:val="5CD46AAF"/>
    <w:multiLevelType w:val="hybridMultilevel"/>
    <w:tmpl w:val="067E7620"/>
    <w:lvl w:ilvl="0" w:tplc="BC4C1E34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617F1E10"/>
    <w:multiLevelType w:val="hybridMultilevel"/>
    <w:tmpl w:val="DB84E5BE"/>
    <w:lvl w:ilvl="0" w:tplc="999464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F10C20"/>
    <w:multiLevelType w:val="hybridMultilevel"/>
    <w:tmpl w:val="9F1EDC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5E2413"/>
    <w:multiLevelType w:val="hybridMultilevel"/>
    <w:tmpl w:val="17B00F8E"/>
    <w:lvl w:ilvl="0" w:tplc="D1261F7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0"/>
      </w:rPr>
    </w:lvl>
    <w:lvl w:ilvl="1" w:tplc="9C9A5D56">
      <w:numFmt w:val="bullet"/>
      <w:lvlText w:val=""/>
      <w:lvlJc w:val="left"/>
      <w:pPr>
        <w:tabs>
          <w:tab w:val="num" w:pos="2028"/>
        </w:tabs>
        <w:ind w:left="2028" w:hanging="360"/>
      </w:pPr>
      <w:rPr>
        <w:rFonts w:ascii="Wingdings" w:hAnsi="Wingdings" w:hint="default"/>
        <w:color w:val="auto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748"/>
        </w:tabs>
        <w:ind w:left="274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68"/>
        </w:tabs>
        <w:ind w:left="346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88"/>
        </w:tabs>
        <w:ind w:left="418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908"/>
        </w:tabs>
        <w:ind w:left="490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628"/>
        </w:tabs>
        <w:ind w:left="562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48"/>
        </w:tabs>
        <w:ind w:left="634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68"/>
        </w:tabs>
        <w:ind w:left="7068" w:hanging="180"/>
      </w:pPr>
    </w:lvl>
  </w:abstractNum>
  <w:abstractNum w:abstractNumId="35" w15:restartNumberingAfterBreak="0">
    <w:nsid w:val="79D2450B"/>
    <w:multiLevelType w:val="multilevel"/>
    <w:tmpl w:val="12F8F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82660A"/>
    <w:multiLevelType w:val="hybridMultilevel"/>
    <w:tmpl w:val="22D248E0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D852A3E"/>
    <w:multiLevelType w:val="multilevel"/>
    <w:tmpl w:val="8DEE4F24"/>
    <w:lvl w:ilvl="0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hint="default"/>
        <w:sz w:val="22"/>
        <w:szCs w:val="16"/>
      </w:r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3"/>
  </w:num>
  <w:num w:numId="2">
    <w:abstractNumId w:val="22"/>
  </w:num>
  <w:num w:numId="3">
    <w:abstractNumId w:val="13"/>
  </w:num>
  <w:num w:numId="4">
    <w:abstractNumId w:val="31"/>
  </w:num>
  <w:num w:numId="5">
    <w:abstractNumId w:val="20"/>
  </w:num>
  <w:num w:numId="6">
    <w:abstractNumId w:val="1"/>
  </w:num>
  <w:num w:numId="7">
    <w:abstractNumId w:val="14"/>
  </w:num>
  <w:num w:numId="8">
    <w:abstractNumId w:val="27"/>
  </w:num>
  <w:num w:numId="9">
    <w:abstractNumId w:val="16"/>
  </w:num>
  <w:num w:numId="10">
    <w:abstractNumId w:val="3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1"/>
  </w:num>
  <w:num w:numId="14">
    <w:abstractNumId w:val="37"/>
  </w:num>
  <w:num w:numId="15">
    <w:abstractNumId w:val="30"/>
  </w:num>
  <w:num w:numId="16">
    <w:abstractNumId w:val="7"/>
  </w:num>
  <w:num w:numId="17">
    <w:abstractNumId w:val="18"/>
  </w:num>
  <w:num w:numId="18">
    <w:abstractNumId w:val="34"/>
  </w:num>
  <w:num w:numId="19">
    <w:abstractNumId w:val="23"/>
  </w:num>
  <w:num w:numId="20">
    <w:abstractNumId w:val="17"/>
  </w:num>
  <w:num w:numId="21">
    <w:abstractNumId w:val="10"/>
  </w:num>
  <w:num w:numId="22">
    <w:abstractNumId w:val="4"/>
  </w:num>
  <w:num w:numId="23">
    <w:abstractNumId w:val="28"/>
  </w:num>
  <w:num w:numId="24">
    <w:abstractNumId w:val="0"/>
  </w:num>
  <w:num w:numId="25">
    <w:abstractNumId w:val="33"/>
  </w:num>
  <w:num w:numId="26">
    <w:abstractNumId w:val="25"/>
  </w:num>
  <w:num w:numId="27">
    <w:abstractNumId w:val="24"/>
  </w:num>
  <w:num w:numId="28">
    <w:abstractNumId w:val="29"/>
  </w:num>
  <w:num w:numId="29">
    <w:abstractNumId w:val="2"/>
  </w:num>
  <w:num w:numId="30">
    <w:abstractNumId w:val="15"/>
  </w:num>
  <w:num w:numId="31">
    <w:abstractNumId w:val="11"/>
  </w:num>
  <w:num w:numId="32">
    <w:abstractNumId w:val="6"/>
  </w:num>
  <w:num w:numId="33">
    <w:abstractNumId w:val="19"/>
  </w:num>
  <w:num w:numId="34">
    <w:abstractNumId w:val="32"/>
  </w:num>
  <w:num w:numId="35">
    <w:abstractNumId w:val="8"/>
  </w:num>
  <w:num w:numId="36">
    <w:abstractNumId w:val="26"/>
  </w:num>
  <w:num w:numId="37">
    <w:abstractNumId w:val="35"/>
  </w:num>
  <w:num w:numId="38">
    <w:abstractNumId w:val="5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F7"/>
    <w:rsid w:val="000055C2"/>
    <w:rsid w:val="00022D74"/>
    <w:rsid w:val="00033AB3"/>
    <w:rsid w:val="000345B8"/>
    <w:rsid w:val="00040816"/>
    <w:rsid w:val="00041A91"/>
    <w:rsid w:val="0004498F"/>
    <w:rsid w:val="000534F1"/>
    <w:rsid w:val="000547FA"/>
    <w:rsid w:val="00063E2F"/>
    <w:rsid w:val="00064F11"/>
    <w:rsid w:val="00065EFB"/>
    <w:rsid w:val="00071F4E"/>
    <w:rsid w:val="00072C67"/>
    <w:rsid w:val="00075E08"/>
    <w:rsid w:val="0009187C"/>
    <w:rsid w:val="00093FCF"/>
    <w:rsid w:val="000A05C9"/>
    <w:rsid w:val="000A324E"/>
    <w:rsid w:val="000A417A"/>
    <w:rsid w:val="000C7AA8"/>
    <w:rsid w:val="000E2068"/>
    <w:rsid w:val="000E299D"/>
    <w:rsid w:val="000E54FC"/>
    <w:rsid w:val="000F4F8E"/>
    <w:rsid w:val="00103D0D"/>
    <w:rsid w:val="00110BE8"/>
    <w:rsid w:val="0011154C"/>
    <w:rsid w:val="00114111"/>
    <w:rsid w:val="001215E1"/>
    <w:rsid w:val="001222B1"/>
    <w:rsid w:val="0014745E"/>
    <w:rsid w:val="00150210"/>
    <w:rsid w:val="00165E6A"/>
    <w:rsid w:val="00197A93"/>
    <w:rsid w:val="001D72A0"/>
    <w:rsid w:val="001E4EC1"/>
    <w:rsid w:val="001F69B4"/>
    <w:rsid w:val="002107C0"/>
    <w:rsid w:val="0021208C"/>
    <w:rsid w:val="002122B5"/>
    <w:rsid w:val="00214EB6"/>
    <w:rsid w:val="00216302"/>
    <w:rsid w:val="0021723B"/>
    <w:rsid w:val="00233F77"/>
    <w:rsid w:val="00240823"/>
    <w:rsid w:val="00245E6C"/>
    <w:rsid w:val="002545DB"/>
    <w:rsid w:val="002636C9"/>
    <w:rsid w:val="00264550"/>
    <w:rsid w:val="0027352C"/>
    <w:rsid w:val="002911E3"/>
    <w:rsid w:val="002B245C"/>
    <w:rsid w:val="002B36DE"/>
    <w:rsid w:val="002B685C"/>
    <w:rsid w:val="002C4843"/>
    <w:rsid w:val="002C4D7A"/>
    <w:rsid w:val="002C6CDF"/>
    <w:rsid w:val="002D0A85"/>
    <w:rsid w:val="002E011D"/>
    <w:rsid w:val="002E26A0"/>
    <w:rsid w:val="002F3C19"/>
    <w:rsid w:val="00301E36"/>
    <w:rsid w:val="003109FE"/>
    <w:rsid w:val="00313FFC"/>
    <w:rsid w:val="00337CB0"/>
    <w:rsid w:val="00340F4E"/>
    <w:rsid w:val="003426F7"/>
    <w:rsid w:val="003527AC"/>
    <w:rsid w:val="00352EB8"/>
    <w:rsid w:val="00371491"/>
    <w:rsid w:val="00384BCD"/>
    <w:rsid w:val="003859EC"/>
    <w:rsid w:val="003A389F"/>
    <w:rsid w:val="003B19F7"/>
    <w:rsid w:val="003C20DE"/>
    <w:rsid w:val="003D5C03"/>
    <w:rsid w:val="003F0829"/>
    <w:rsid w:val="003F1F8B"/>
    <w:rsid w:val="003F23E4"/>
    <w:rsid w:val="00402E29"/>
    <w:rsid w:val="00404FA9"/>
    <w:rsid w:val="0040723E"/>
    <w:rsid w:val="00424308"/>
    <w:rsid w:val="00430EC5"/>
    <w:rsid w:val="004339FF"/>
    <w:rsid w:val="00440C75"/>
    <w:rsid w:val="0044109C"/>
    <w:rsid w:val="004416E7"/>
    <w:rsid w:val="0044499F"/>
    <w:rsid w:val="00446512"/>
    <w:rsid w:val="00455349"/>
    <w:rsid w:val="00462FFE"/>
    <w:rsid w:val="00473610"/>
    <w:rsid w:val="00474F59"/>
    <w:rsid w:val="00484435"/>
    <w:rsid w:val="00485F7D"/>
    <w:rsid w:val="004937E6"/>
    <w:rsid w:val="004A2005"/>
    <w:rsid w:val="004A26B2"/>
    <w:rsid w:val="004B4402"/>
    <w:rsid w:val="004B6034"/>
    <w:rsid w:val="004B7F42"/>
    <w:rsid w:val="004C25E9"/>
    <w:rsid w:val="004C6AB5"/>
    <w:rsid w:val="004D4547"/>
    <w:rsid w:val="004D5099"/>
    <w:rsid w:val="004E35CE"/>
    <w:rsid w:val="004E650F"/>
    <w:rsid w:val="004F3AD1"/>
    <w:rsid w:val="004F7357"/>
    <w:rsid w:val="0050292C"/>
    <w:rsid w:val="005035D7"/>
    <w:rsid w:val="00510A40"/>
    <w:rsid w:val="00515864"/>
    <w:rsid w:val="00522249"/>
    <w:rsid w:val="00524E96"/>
    <w:rsid w:val="00530F72"/>
    <w:rsid w:val="00531077"/>
    <w:rsid w:val="00533646"/>
    <w:rsid w:val="005343DC"/>
    <w:rsid w:val="005403F7"/>
    <w:rsid w:val="00546F03"/>
    <w:rsid w:val="0055227C"/>
    <w:rsid w:val="00557CA0"/>
    <w:rsid w:val="00565911"/>
    <w:rsid w:val="00565A28"/>
    <w:rsid w:val="00567609"/>
    <w:rsid w:val="00567C9B"/>
    <w:rsid w:val="00580AAB"/>
    <w:rsid w:val="00586E97"/>
    <w:rsid w:val="00595E38"/>
    <w:rsid w:val="005A3CE4"/>
    <w:rsid w:val="005D3B5D"/>
    <w:rsid w:val="005D7E57"/>
    <w:rsid w:val="005E697D"/>
    <w:rsid w:val="00600628"/>
    <w:rsid w:val="00601CC1"/>
    <w:rsid w:val="00604E53"/>
    <w:rsid w:val="00617B5C"/>
    <w:rsid w:val="00620765"/>
    <w:rsid w:val="006259C1"/>
    <w:rsid w:val="00627A19"/>
    <w:rsid w:val="0063333B"/>
    <w:rsid w:val="00636897"/>
    <w:rsid w:val="00637407"/>
    <w:rsid w:val="00643B9A"/>
    <w:rsid w:val="006616A9"/>
    <w:rsid w:val="0066548E"/>
    <w:rsid w:val="00676C19"/>
    <w:rsid w:val="0068732A"/>
    <w:rsid w:val="00690753"/>
    <w:rsid w:val="006C2221"/>
    <w:rsid w:val="006C3515"/>
    <w:rsid w:val="006E12A0"/>
    <w:rsid w:val="00701968"/>
    <w:rsid w:val="0070457C"/>
    <w:rsid w:val="00711F17"/>
    <w:rsid w:val="00715FAA"/>
    <w:rsid w:val="00716648"/>
    <w:rsid w:val="00741FA0"/>
    <w:rsid w:val="00742DF1"/>
    <w:rsid w:val="00754FBF"/>
    <w:rsid w:val="0078097A"/>
    <w:rsid w:val="007A6094"/>
    <w:rsid w:val="007C0084"/>
    <w:rsid w:val="007C3FF0"/>
    <w:rsid w:val="007C50A4"/>
    <w:rsid w:val="007C6425"/>
    <w:rsid w:val="007D3ADD"/>
    <w:rsid w:val="007D444D"/>
    <w:rsid w:val="007F034A"/>
    <w:rsid w:val="007F3C82"/>
    <w:rsid w:val="00802497"/>
    <w:rsid w:val="00832A4C"/>
    <w:rsid w:val="008332B4"/>
    <w:rsid w:val="00852B2C"/>
    <w:rsid w:val="008550B2"/>
    <w:rsid w:val="00860876"/>
    <w:rsid w:val="008665F8"/>
    <w:rsid w:val="00871E52"/>
    <w:rsid w:val="00872411"/>
    <w:rsid w:val="00874DF0"/>
    <w:rsid w:val="008838B0"/>
    <w:rsid w:val="00886C59"/>
    <w:rsid w:val="008902A5"/>
    <w:rsid w:val="0089186D"/>
    <w:rsid w:val="00891984"/>
    <w:rsid w:val="00894077"/>
    <w:rsid w:val="008A17B8"/>
    <w:rsid w:val="008A1C05"/>
    <w:rsid w:val="008A1E7D"/>
    <w:rsid w:val="008C2932"/>
    <w:rsid w:val="008C535A"/>
    <w:rsid w:val="008C556E"/>
    <w:rsid w:val="008D012C"/>
    <w:rsid w:val="008D6351"/>
    <w:rsid w:val="008E6DCC"/>
    <w:rsid w:val="00901A6A"/>
    <w:rsid w:val="00935492"/>
    <w:rsid w:val="009575F6"/>
    <w:rsid w:val="00987103"/>
    <w:rsid w:val="00991CC0"/>
    <w:rsid w:val="00993365"/>
    <w:rsid w:val="009961D3"/>
    <w:rsid w:val="009B1EE1"/>
    <w:rsid w:val="009B34D2"/>
    <w:rsid w:val="009D0BF4"/>
    <w:rsid w:val="009E108C"/>
    <w:rsid w:val="009E4AE1"/>
    <w:rsid w:val="009E530E"/>
    <w:rsid w:val="00A00639"/>
    <w:rsid w:val="00A10AD2"/>
    <w:rsid w:val="00A167AD"/>
    <w:rsid w:val="00A21A6E"/>
    <w:rsid w:val="00A22DBD"/>
    <w:rsid w:val="00A7711A"/>
    <w:rsid w:val="00A801C9"/>
    <w:rsid w:val="00A8330D"/>
    <w:rsid w:val="00A86BA4"/>
    <w:rsid w:val="00A97553"/>
    <w:rsid w:val="00AC434C"/>
    <w:rsid w:val="00AD219E"/>
    <w:rsid w:val="00AF0253"/>
    <w:rsid w:val="00AF1E55"/>
    <w:rsid w:val="00AF4536"/>
    <w:rsid w:val="00B06131"/>
    <w:rsid w:val="00B151DA"/>
    <w:rsid w:val="00B15B3D"/>
    <w:rsid w:val="00B2129F"/>
    <w:rsid w:val="00B236AE"/>
    <w:rsid w:val="00B24B72"/>
    <w:rsid w:val="00B27B04"/>
    <w:rsid w:val="00B4546C"/>
    <w:rsid w:val="00B50AC1"/>
    <w:rsid w:val="00B5757C"/>
    <w:rsid w:val="00B77184"/>
    <w:rsid w:val="00B85A19"/>
    <w:rsid w:val="00B90B94"/>
    <w:rsid w:val="00B960F5"/>
    <w:rsid w:val="00B97605"/>
    <w:rsid w:val="00BA02FC"/>
    <w:rsid w:val="00BA1A9E"/>
    <w:rsid w:val="00BA355A"/>
    <w:rsid w:val="00BA5685"/>
    <w:rsid w:val="00BB5179"/>
    <w:rsid w:val="00BB68AF"/>
    <w:rsid w:val="00BC00FD"/>
    <w:rsid w:val="00BC3424"/>
    <w:rsid w:val="00BD1063"/>
    <w:rsid w:val="00BD2DA3"/>
    <w:rsid w:val="00BD3AA4"/>
    <w:rsid w:val="00BD3AB6"/>
    <w:rsid w:val="00BD3B4E"/>
    <w:rsid w:val="00BE0EEA"/>
    <w:rsid w:val="00BE153A"/>
    <w:rsid w:val="00BE2658"/>
    <w:rsid w:val="00BE2EDB"/>
    <w:rsid w:val="00BE451E"/>
    <w:rsid w:val="00BE7EDA"/>
    <w:rsid w:val="00C0106C"/>
    <w:rsid w:val="00C0319B"/>
    <w:rsid w:val="00C261A0"/>
    <w:rsid w:val="00C3334F"/>
    <w:rsid w:val="00C349CB"/>
    <w:rsid w:val="00C34F13"/>
    <w:rsid w:val="00C36F1C"/>
    <w:rsid w:val="00C4105F"/>
    <w:rsid w:val="00C47969"/>
    <w:rsid w:val="00C55DDF"/>
    <w:rsid w:val="00C56768"/>
    <w:rsid w:val="00C57B25"/>
    <w:rsid w:val="00C64EB5"/>
    <w:rsid w:val="00C659AA"/>
    <w:rsid w:val="00C66A19"/>
    <w:rsid w:val="00C6771C"/>
    <w:rsid w:val="00C707C4"/>
    <w:rsid w:val="00C7187D"/>
    <w:rsid w:val="00C721B4"/>
    <w:rsid w:val="00C8616B"/>
    <w:rsid w:val="00C94EFB"/>
    <w:rsid w:val="00C95B90"/>
    <w:rsid w:val="00CA167A"/>
    <w:rsid w:val="00CA1956"/>
    <w:rsid w:val="00CB10FD"/>
    <w:rsid w:val="00CC7183"/>
    <w:rsid w:val="00CD203F"/>
    <w:rsid w:val="00CD6AE1"/>
    <w:rsid w:val="00CE395A"/>
    <w:rsid w:val="00D03265"/>
    <w:rsid w:val="00D12290"/>
    <w:rsid w:val="00D171C1"/>
    <w:rsid w:val="00D37689"/>
    <w:rsid w:val="00D400D8"/>
    <w:rsid w:val="00D432EE"/>
    <w:rsid w:val="00D461F5"/>
    <w:rsid w:val="00D515AA"/>
    <w:rsid w:val="00D527A0"/>
    <w:rsid w:val="00D5743B"/>
    <w:rsid w:val="00D63ED6"/>
    <w:rsid w:val="00D6536B"/>
    <w:rsid w:val="00D714FB"/>
    <w:rsid w:val="00D7534A"/>
    <w:rsid w:val="00D853E4"/>
    <w:rsid w:val="00DC4138"/>
    <w:rsid w:val="00DC4B4C"/>
    <w:rsid w:val="00DC69C3"/>
    <w:rsid w:val="00DE0695"/>
    <w:rsid w:val="00DF0724"/>
    <w:rsid w:val="00E13964"/>
    <w:rsid w:val="00E143A7"/>
    <w:rsid w:val="00E269CF"/>
    <w:rsid w:val="00E46CD7"/>
    <w:rsid w:val="00E52AD5"/>
    <w:rsid w:val="00E62FA9"/>
    <w:rsid w:val="00E64810"/>
    <w:rsid w:val="00E65444"/>
    <w:rsid w:val="00E66FD4"/>
    <w:rsid w:val="00E713D1"/>
    <w:rsid w:val="00E750BA"/>
    <w:rsid w:val="00E8631A"/>
    <w:rsid w:val="00E86DA3"/>
    <w:rsid w:val="00E92BED"/>
    <w:rsid w:val="00EA607C"/>
    <w:rsid w:val="00EA7A7C"/>
    <w:rsid w:val="00EB6D26"/>
    <w:rsid w:val="00EC0D2B"/>
    <w:rsid w:val="00EC6829"/>
    <w:rsid w:val="00ED1F48"/>
    <w:rsid w:val="00EE62F0"/>
    <w:rsid w:val="00EF3E80"/>
    <w:rsid w:val="00F13BA4"/>
    <w:rsid w:val="00F21B75"/>
    <w:rsid w:val="00F274D8"/>
    <w:rsid w:val="00F274F5"/>
    <w:rsid w:val="00F5291D"/>
    <w:rsid w:val="00F57648"/>
    <w:rsid w:val="00F638B7"/>
    <w:rsid w:val="00F657E7"/>
    <w:rsid w:val="00F65F7F"/>
    <w:rsid w:val="00F66F6B"/>
    <w:rsid w:val="00F70F42"/>
    <w:rsid w:val="00F741EC"/>
    <w:rsid w:val="00F75097"/>
    <w:rsid w:val="00F849CD"/>
    <w:rsid w:val="00FB1085"/>
    <w:rsid w:val="00FC39FB"/>
    <w:rsid w:val="00FD0337"/>
    <w:rsid w:val="00FD3110"/>
    <w:rsid w:val="08B79BB0"/>
    <w:rsid w:val="28369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923DC9"/>
  <w15:chartTrackingRefBased/>
  <w15:docId w15:val="{D1169D1C-6BA7-450F-8DBD-7E813383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03F7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B5179"/>
    <w:pPr>
      <w:keepNext/>
      <w:spacing w:before="240" w:after="60"/>
      <w:jc w:val="both"/>
      <w:outlineLvl w:val="1"/>
    </w:pPr>
    <w:rPr>
      <w:rFonts w:asciiTheme="minorHAnsi" w:eastAsiaTheme="majorEastAsia" w:hAnsiTheme="min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343D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343D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75E0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600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1A9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DC69C3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5179"/>
    <w:rPr>
      <w:rFonts w:asciiTheme="minorHAnsi" w:eastAsiaTheme="majorEastAsia" w:hAnsiTheme="minorHAnsi" w:cstheme="majorBidi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BB5179"/>
    <w:pPr>
      <w:ind w:left="720"/>
      <w:contextualSpacing/>
      <w:jc w:val="both"/>
    </w:pPr>
    <w:rPr>
      <w:rFonts w:ascii="Arial" w:hAnsi="Arial"/>
      <w:sz w:val="22"/>
      <w:szCs w:val="20"/>
    </w:rPr>
  </w:style>
  <w:style w:type="table" w:customStyle="1" w:styleId="TableNormal">
    <w:name w:val="Table Normal"/>
    <w:uiPriority w:val="2"/>
    <w:semiHidden/>
    <w:unhideWhenUsed/>
    <w:qFormat/>
    <w:rsid w:val="00BB517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B5179"/>
    <w:pPr>
      <w:widowControl w:val="0"/>
      <w:autoSpaceDE w:val="0"/>
      <w:autoSpaceDN w:val="0"/>
      <w:jc w:val="center"/>
    </w:pPr>
    <w:rPr>
      <w:sz w:val="22"/>
      <w:szCs w:val="22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214EB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4EB6"/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egreteria\Modelli\dal01-11-2023\CartaIntestata202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D6457A0AA434441918DA264E83A84C0" ma:contentTypeVersion="14" ma:contentTypeDescription="Creare un nuovo documento." ma:contentTypeScope="" ma:versionID="52e432652556d62345e065c3c1614548">
  <xsd:schema xmlns:xsd="http://www.w3.org/2001/XMLSchema" xmlns:xs="http://www.w3.org/2001/XMLSchema" xmlns:p="http://schemas.microsoft.com/office/2006/metadata/properties" xmlns:ns3="550434bd-b69b-4c68-a67d-7d497ac5f6dd" xmlns:ns4="c4321993-cd13-424c-b41a-37dd0d30f00b" targetNamespace="http://schemas.microsoft.com/office/2006/metadata/properties" ma:root="true" ma:fieldsID="c6844f51243f1b11714dfda5482f407d" ns3:_="" ns4:_="">
    <xsd:import namespace="550434bd-b69b-4c68-a67d-7d497ac5f6dd"/>
    <xsd:import namespace="c4321993-cd13-424c-b41a-37dd0d30f0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0434bd-b69b-4c68-a67d-7d497ac5f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21993-cd13-424c-b41a-37dd0d30f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0434bd-b69b-4c68-a67d-7d497ac5f6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CBC717-F113-4D46-9542-CD5CF8C06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0434bd-b69b-4c68-a67d-7d497ac5f6dd"/>
    <ds:schemaRef ds:uri="c4321993-cd13-424c-b41a-37dd0d30f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A9EFD-3C77-4F9B-82F3-A5E1C8314C82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550434bd-b69b-4c68-a67d-7d497ac5f6dd"/>
    <ds:schemaRef ds:uri="c4321993-cd13-424c-b41a-37dd0d30f00b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A0D69D3-7778-4C9B-A738-35E14FC68E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CartaIntestata2023.dotx</Template>
  <TotalTime>10</TotalTime>
  <Pages>1</Pages>
  <Words>234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Convocazione consiglieri:</vt:lpstr>
    </vt:vector>
  </TitlesOfParts>
  <Company>Conservatorio Tartini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Convocazione consiglieri:</dc:title>
  <dc:subject/>
  <dc:creator>SILVIA BARBONI</dc:creator>
  <cp:keywords/>
  <cp:lastModifiedBy>MARCO GAZZOLA</cp:lastModifiedBy>
  <cp:revision>2</cp:revision>
  <cp:lastPrinted>2011-10-10T10:32:00Z</cp:lastPrinted>
  <dcterms:created xsi:type="dcterms:W3CDTF">2025-04-28T10:45:00Z</dcterms:created>
  <dcterms:modified xsi:type="dcterms:W3CDTF">2026-10-20T10:45:00Z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0x010100ED6457A0AA434441918DA264E83A84C0</vt:lpwstr>
  </property>
</Properties>
</file>